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53F1" w14:textId="77777777" w:rsidR="00BC3556" w:rsidRPr="001C6670" w:rsidRDefault="00BC3556" w:rsidP="001C6670">
      <w:pPr>
        <w:spacing w:after="0" w:line="240" w:lineRule="auto"/>
        <w:jc w:val="center"/>
        <w:rPr>
          <w:rFonts w:ascii="Segoe UI" w:hAnsi="Segoe UI" w:cs="Segoe UI"/>
          <w:b/>
          <w:bCs/>
        </w:rPr>
      </w:pPr>
      <w:r w:rsidRPr="001C6670">
        <w:rPr>
          <w:rFonts w:ascii="Segoe UI" w:hAnsi="Segoe UI" w:cs="Segoe UI"/>
          <w:b/>
          <w:bCs/>
        </w:rPr>
        <w:t>Tutorials and Co-ops in the Mount Juliet area</w:t>
      </w:r>
    </w:p>
    <w:p w14:paraId="4AC27897" w14:textId="0A8ACA83" w:rsidR="001C6670" w:rsidRPr="001C6670" w:rsidRDefault="001C6670" w:rsidP="001C6670">
      <w:pPr>
        <w:spacing w:after="0" w:line="240" w:lineRule="auto"/>
        <w:jc w:val="center"/>
        <w:rPr>
          <w:rFonts w:ascii="Segoe UI" w:hAnsi="Segoe UI" w:cs="Segoe UI"/>
          <w:b/>
          <w:bCs/>
        </w:rPr>
      </w:pPr>
      <w:r w:rsidRPr="001C6670">
        <w:rPr>
          <w:rFonts w:ascii="Segoe UI" w:hAnsi="Segoe UI" w:cs="Segoe UI"/>
          <w:b/>
          <w:bCs/>
        </w:rPr>
        <w:t>prepared by Cynthia Hoger, Homeschool parent</w:t>
      </w:r>
    </w:p>
    <w:p w14:paraId="0FE544C2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  <w:u w:val="single"/>
        </w:rPr>
      </w:pPr>
    </w:p>
    <w:p w14:paraId="698B71DC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</w:rPr>
      </w:pPr>
      <w:hyperlink r:id="rId6" w:history="1">
        <w:r w:rsidRPr="001C6670">
          <w:rPr>
            <w:rStyle w:val="Hyperlink"/>
            <w:rFonts w:ascii="Segoe UI" w:hAnsi="Segoe UI" w:cs="Segoe UI"/>
          </w:rPr>
          <w:t>Arrow Family Academy</w:t>
        </w:r>
      </w:hyperlink>
    </w:p>
    <w:p w14:paraId="259BE548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K-12 on Thursdays July-June</w:t>
      </w:r>
    </w:p>
    <w:p w14:paraId="68B7C542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  <w:u w:val="single"/>
        </w:rPr>
      </w:pPr>
    </w:p>
    <w:p w14:paraId="6D176777" w14:textId="77777777" w:rsidR="000B3500" w:rsidRPr="001C6670" w:rsidRDefault="00C817E1" w:rsidP="001C6670">
      <w:pPr>
        <w:spacing w:after="0" w:line="240" w:lineRule="auto"/>
        <w:rPr>
          <w:rFonts w:ascii="Segoe UI" w:hAnsi="Segoe UI" w:cs="Segoe UI"/>
        </w:rPr>
      </w:pPr>
      <w:hyperlink r:id="rId7" w:history="1">
        <w:r w:rsidRPr="001C6670">
          <w:rPr>
            <w:rStyle w:val="Hyperlink"/>
            <w:rFonts w:ascii="Segoe UI" w:hAnsi="Segoe UI" w:cs="Segoe UI"/>
          </w:rPr>
          <w:t xml:space="preserve">Classical Conversations: </w:t>
        </w:r>
        <w:r w:rsidR="000B3500" w:rsidRPr="001C6670">
          <w:rPr>
            <w:rStyle w:val="Hyperlink"/>
            <w:rFonts w:ascii="Segoe UI" w:hAnsi="Segoe UI" w:cs="Segoe UI"/>
          </w:rPr>
          <w:t>Lebanon</w:t>
        </w:r>
      </w:hyperlink>
    </w:p>
    <w:p w14:paraId="35E92F0D" w14:textId="20346B16" w:rsidR="000B3500" w:rsidRPr="001C6670" w:rsidRDefault="000B3500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 xml:space="preserve">Grades differ per semester. </w:t>
      </w:r>
      <w:r w:rsidR="002647FE" w:rsidRPr="001C6670">
        <w:rPr>
          <w:rFonts w:ascii="Segoe UI" w:hAnsi="Segoe UI" w:cs="Segoe UI"/>
        </w:rPr>
        <w:t>Check</w:t>
      </w:r>
      <w:r w:rsidRPr="001C6670">
        <w:rPr>
          <w:rFonts w:ascii="Segoe UI" w:hAnsi="Segoe UI" w:cs="Segoe UI"/>
        </w:rPr>
        <w:t xml:space="preserve"> contact for more information. </w:t>
      </w:r>
    </w:p>
    <w:p w14:paraId="4DBED213" w14:textId="77777777" w:rsidR="000B3500" w:rsidRPr="001C6670" w:rsidRDefault="000B3500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Tuesdays at Highlight Heights Church</w:t>
      </w:r>
    </w:p>
    <w:p w14:paraId="5EACF09E" w14:textId="77777777" w:rsidR="00C817E1" w:rsidRPr="001C6670" w:rsidRDefault="00C817E1" w:rsidP="001C6670">
      <w:pPr>
        <w:spacing w:after="0" w:line="240" w:lineRule="auto"/>
        <w:rPr>
          <w:rFonts w:ascii="Segoe UI" w:hAnsi="Segoe UI" w:cs="Segoe UI"/>
        </w:rPr>
      </w:pPr>
    </w:p>
    <w:p w14:paraId="2B97B4EB" w14:textId="77777777" w:rsidR="000B3500" w:rsidRPr="001C6670" w:rsidRDefault="00C817E1" w:rsidP="001C6670">
      <w:pPr>
        <w:spacing w:after="0" w:line="240" w:lineRule="auto"/>
        <w:rPr>
          <w:rFonts w:ascii="Segoe UI" w:hAnsi="Segoe UI" w:cs="Segoe UI"/>
        </w:rPr>
      </w:pPr>
      <w:hyperlink r:id="rId8" w:history="1">
        <w:r w:rsidRPr="001C6670">
          <w:rPr>
            <w:rStyle w:val="Hyperlink"/>
            <w:rFonts w:ascii="Segoe UI" w:hAnsi="Segoe UI" w:cs="Segoe UI"/>
          </w:rPr>
          <w:t xml:space="preserve">Classical Conversations: </w:t>
        </w:r>
        <w:r w:rsidR="000B3500" w:rsidRPr="001C6670">
          <w:rPr>
            <w:rStyle w:val="Hyperlink"/>
            <w:rFonts w:ascii="Segoe UI" w:hAnsi="Segoe UI" w:cs="Segoe UI"/>
          </w:rPr>
          <w:t>Mount Juliet</w:t>
        </w:r>
      </w:hyperlink>
    </w:p>
    <w:p w14:paraId="760454D7" w14:textId="77777777" w:rsidR="000B3500" w:rsidRPr="001C6670" w:rsidRDefault="001E51CF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 xml:space="preserve">Classes for </w:t>
      </w:r>
      <w:r w:rsidR="00C817E1" w:rsidRPr="001C6670">
        <w:rPr>
          <w:rFonts w:ascii="Segoe UI" w:hAnsi="Segoe UI" w:cs="Segoe UI"/>
        </w:rPr>
        <w:t>PreK</w:t>
      </w:r>
      <w:r w:rsidRPr="001C6670">
        <w:rPr>
          <w:rFonts w:ascii="Segoe UI" w:hAnsi="Segoe UI" w:cs="Segoe UI"/>
        </w:rPr>
        <w:t xml:space="preserve"> </w:t>
      </w:r>
      <w:r w:rsidR="00C817E1" w:rsidRPr="001C6670">
        <w:rPr>
          <w:rFonts w:ascii="Segoe UI" w:hAnsi="Segoe UI" w:cs="Segoe UI"/>
        </w:rPr>
        <w:t>-</w:t>
      </w:r>
      <w:r w:rsidRPr="001C6670">
        <w:rPr>
          <w:rFonts w:ascii="Segoe UI" w:hAnsi="Segoe UI" w:cs="Segoe UI"/>
        </w:rPr>
        <w:t xml:space="preserve"> 6</w:t>
      </w:r>
      <w:r w:rsidRPr="001C6670">
        <w:rPr>
          <w:rFonts w:ascii="Segoe UI" w:hAnsi="Segoe UI" w:cs="Segoe UI"/>
          <w:vertAlign w:val="superscript"/>
        </w:rPr>
        <w:t>th</w:t>
      </w:r>
      <w:r w:rsidRPr="001C6670">
        <w:rPr>
          <w:rFonts w:ascii="Segoe UI" w:hAnsi="Segoe UI" w:cs="Segoe UI"/>
        </w:rPr>
        <w:t xml:space="preserve"> grade, 4</w:t>
      </w:r>
      <w:r w:rsidRPr="001C6670">
        <w:rPr>
          <w:rFonts w:ascii="Segoe UI" w:hAnsi="Segoe UI" w:cs="Segoe UI"/>
          <w:vertAlign w:val="superscript"/>
        </w:rPr>
        <w:t>th</w:t>
      </w:r>
      <w:r w:rsidRPr="001C6670">
        <w:rPr>
          <w:rFonts w:ascii="Segoe UI" w:hAnsi="Segoe UI" w:cs="Segoe UI"/>
        </w:rPr>
        <w:t xml:space="preserve"> – 6</w:t>
      </w:r>
      <w:r w:rsidRPr="001C6670">
        <w:rPr>
          <w:rFonts w:ascii="Segoe UI" w:hAnsi="Segoe UI" w:cs="Segoe UI"/>
          <w:vertAlign w:val="superscript"/>
        </w:rPr>
        <w:t>th</w:t>
      </w:r>
      <w:r w:rsidRPr="001C6670">
        <w:rPr>
          <w:rFonts w:ascii="Segoe UI" w:hAnsi="Segoe UI" w:cs="Segoe UI"/>
        </w:rPr>
        <w:t>, 7</w:t>
      </w:r>
      <w:r w:rsidRPr="001C6670">
        <w:rPr>
          <w:rFonts w:ascii="Segoe UI" w:hAnsi="Segoe UI" w:cs="Segoe UI"/>
          <w:vertAlign w:val="superscript"/>
        </w:rPr>
        <w:t>th</w:t>
      </w:r>
      <w:r w:rsidRPr="001C6670">
        <w:rPr>
          <w:rFonts w:ascii="Segoe UI" w:hAnsi="Segoe UI" w:cs="Segoe UI"/>
        </w:rPr>
        <w:t>, 8</w:t>
      </w:r>
      <w:r w:rsidRPr="001C6670">
        <w:rPr>
          <w:rFonts w:ascii="Segoe UI" w:hAnsi="Segoe UI" w:cs="Segoe UI"/>
          <w:vertAlign w:val="superscript"/>
        </w:rPr>
        <w:t>th</w:t>
      </w:r>
      <w:r w:rsidRPr="001C6670">
        <w:rPr>
          <w:rFonts w:ascii="Segoe UI" w:hAnsi="Segoe UI" w:cs="Segoe UI"/>
        </w:rPr>
        <w:t>, 9</w:t>
      </w:r>
      <w:r w:rsidRPr="001C6670">
        <w:rPr>
          <w:rFonts w:ascii="Segoe UI" w:hAnsi="Segoe UI" w:cs="Segoe UI"/>
          <w:vertAlign w:val="superscript"/>
        </w:rPr>
        <w:t>th</w:t>
      </w:r>
      <w:r w:rsidRPr="001C6670">
        <w:rPr>
          <w:rFonts w:ascii="Segoe UI" w:hAnsi="Segoe UI" w:cs="Segoe UI"/>
        </w:rPr>
        <w:t>, and 11</w:t>
      </w:r>
      <w:r w:rsidRPr="001C6670">
        <w:rPr>
          <w:rFonts w:ascii="Segoe UI" w:hAnsi="Segoe UI" w:cs="Segoe UI"/>
          <w:vertAlign w:val="superscript"/>
        </w:rPr>
        <w:t>th</w:t>
      </w:r>
      <w:r w:rsidRPr="001C6670">
        <w:rPr>
          <w:rFonts w:ascii="Segoe UI" w:hAnsi="Segoe UI" w:cs="Segoe UI"/>
        </w:rPr>
        <w:t xml:space="preserve">. Reach out to contact for more specifics. </w:t>
      </w:r>
    </w:p>
    <w:p w14:paraId="3454C1A8" w14:textId="77777777" w:rsidR="00C817E1" w:rsidRPr="001C6670" w:rsidRDefault="00C817E1" w:rsidP="001C6670">
      <w:pPr>
        <w:spacing w:after="0" w:line="240" w:lineRule="auto"/>
        <w:rPr>
          <w:rFonts w:ascii="Segoe UI" w:hAnsi="Segoe UI" w:cs="Segoe UI"/>
        </w:rPr>
      </w:pPr>
    </w:p>
    <w:p w14:paraId="32961DCD" w14:textId="77777777" w:rsidR="0007242F" w:rsidRPr="001C6670" w:rsidRDefault="0007242F" w:rsidP="001C6670">
      <w:pPr>
        <w:spacing w:after="0" w:line="240" w:lineRule="auto"/>
        <w:rPr>
          <w:rFonts w:ascii="Segoe UI" w:hAnsi="Segoe UI" w:cs="Segoe UI"/>
        </w:rPr>
      </w:pPr>
      <w:hyperlink r:id="rId9" w:history="1">
        <w:r w:rsidRPr="001C6670">
          <w:rPr>
            <w:rStyle w:val="Hyperlink"/>
            <w:rFonts w:ascii="Segoe UI" w:hAnsi="Segoe UI" w:cs="Segoe UI"/>
          </w:rPr>
          <w:t>Cornerstone Christian Academy</w:t>
        </w:r>
      </w:hyperlink>
    </w:p>
    <w:p w14:paraId="44021E29" w14:textId="77777777" w:rsidR="0007242F" w:rsidRPr="001C6670" w:rsidRDefault="0007242F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K-12 tutorial on Tuesdays August – April</w:t>
      </w:r>
    </w:p>
    <w:p w14:paraId="204BD8D2" w14:textId="77777777" w:rsidR="0007242F" w:rsidRPr="001C6670" w:rsidRDefault="0007242F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Meeting Location: The Journey Church in Lebanon</w:t>
      </w:r>
    </w:p>
    <w:p w14:paraId="0FD22BDF" w14:textId="77777777" w:rsidR="0007242F" w:rsidRPr="001C6670" w:rsidRDefault="0007242F" w:rsidP="001C6670">
      <w:pPr>
        <w:spacing w:after="0" w:line="240" w:lineRule="auto"/>
        <w:rPr>
          <w:rFonts w:ascii="Segoe UI" w:hAnsi="Segoe UI" w:cs="Segoe UI"/>
        </w:rPr>
      </w:pPr>
    </w:p>
    <w:p w14:paraId="0CE9C309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</w:rPr>
      </w:pPr>
      <w:hyperlink r:id="rId10" w:history="1">
        <w:r w:rsidRPr="001C6670">
          <w:rPr>
            <w:rStyle w:val="Hyperlink"/>
            <w:rFonts w:ascii="Segoe UI" w:hAnsi="Segoe UI" w:cs="Segoe UI"/>
          </w:rPr>
          <w:t>Eagle Academy</w:t>
        </w:r>
      </w:hyperlink>
      <w:r w:rsidRPr="001C6670">
        <w:rPr>
          <w:rFonts w:ascii="Segoe UI" w:hAnsi="Segoe UI" w:cs="Segoe UI"/>
        </w:rPr>
        <w:t xml:space="preserve"> </w:t>
      </w:r>
    </w:p>
    <w:p w14:paraId="7EEBEC82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7-12 tutorial Tuesdays August-April</w:t>
      </w:r>
    </w:p>
    <w:p w14:paraId="3BDD38EE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Registration: Begins in January</w:t>
      </w:r>
    </w:p>
    <w:p w14:paraId="30DDC61F" w14:textId="1F6D1382" w:rsidR="001E4487" w:rsidRPr="001C6670" w:rsidRDefault="001E4487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 xml:space="preserve">Meeting Location: </w:t>
      </w:r>
      <w:r w:rsidR="002647FE" w:rsidRPr="001C6670">
        <w:rPr>
          <w:rFonts w:ascii="Segoe UI" w:hAnsi="Segoe UI" w:cs="Segoe UI"/>
        </w:rPr>
        <w:t>Covenant</w:t>
      </w:r>
      <w:r w:rsidRPr="001C6670">
        <w:rPr>
          <w:rFonts w:ascii="Segoe UI" w:hAnsi="Segoe UI" w:cs="Segoe UI"/>
        </w:rPr>
        <w:t xml:space="preserve"> Fellowship in MJ on Tuesdays</w:t>
      </w:r>
    </w:p>
    <w:p w14:paraId="5CB3EEB1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  <w:u w:val="single"/>
        </w:rPr>
      </w:pPr>
    </w:p>
    <w:p w14:paraId="7DD8F515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</w:rPr>
      </w:pPr>
      <w:hyperlink r:id="rId11" w:history="1">
        <w:r w:rsidRPr="001C6670">
          <w:rPr>
            <w:rStyle w:val="Hyperlink"/>
            <w:rFonts w:ascii="Segoe UI" w:hAnsi="Segoe UI" w:cs="Segoe UI"/>
          </w:rPr>
          <w:t>Francis Schaeffer Study Center High School Tutorial and Charlotte Mason Elementary Tutorial</w:t>
        </w:r>
      </w:hyperlink>
    </w:p>
    <w:p w14:paraId="073F1F58" w14:textId="77777777" w:rsidR="0003709D" w:rsidRPr="001C6670" w:rsidRDefault="0003709D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For high school: Wednesdays</w:t>
      </w:r>
    </w:p>
    <w:p w14:paraId="1BA21810" w14:textId="77777777" w:rsidR="001E4487" w:rsidRPr="001C6670" w:rsidRDefault="0003709D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 xml:space="preserve">For elementary: </w:t>
      </w:r>
      <w:r w:rsidR="001E4487" w:rsidRPr="001C6670">
        <w:rPr>
          <w:rFonts w:ascii="Segoe UI" w:hAnsi="Segoe UI" w:cs="Segoe UI"/>
        </w:rPr>
        <w:t xml:space="preserve">Tuesdays and Thursdays 8 AM-1PM (this is a full curriculum center with two days at the school and three days working at home on the material). </w:t>
      </w:r>
    </w:p>
    <w:p w14:paraId="1D1AE4E6" w14:textId="0FF66AFD" w:rsidR="000379AB" w:rsidRPr="001C6670" w:rsidRDefault="000379AB" w:rsidP="001C6670">
      <w:pPr>
        <w:spacing w:after="0" w:line="240" w:lineRule="auto"/>
        <w:rPr>
          <w:rFonts w:ascii="Segoe UI" w:hAnsi="Segoe UI" w:cs="Segoe UI"/>
        </w:rPr>
      </w:pPr>
    </w:p>
    <w:p w14:paraId="2BCC08EC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</w:rPr>
      </w:pPr>
      <w:hyperlink r:id="rId12" w:history="1">
        <w:r w:rsidRPr="001C6670">
          <w:rPr>
            <w:rStyle w:val="Hyperlink"/>
            <w:rFonts w:ascii="Segoe UI" w:hAnsi="Segoe UI" w:cs="Segoe UI"/>
          </w:rPr>
          <w:t>Heritage Christian Academy</w:t>
        </w:r>
      </w:hyperlink>
    </w:p>
    <w:p w14:paraId="4D7F1682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 xml:space="preserve">HCA is an umbrella school that offers programs for umbrella students. </w:t>
      </w:r>
    </w:p>
    <w:p w14:paraId="1F8F4BBA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 xml:space="preserve">7-12 tutorial and K-6 co-op </w:t>
      </w:r>
    </w:p>
    <w:p w14:paraId="5758D185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Meeting Location: Wednesdays for 7-12 tutorial and K-6 co-op at New Hope Baptist in Hermitage and on Thursdays for tutorial grades 3-6 at Grace Place in Hermitage.</w:t>
      </w:r>
    </w:p>
    <w:p w14:paraId="056AC8F1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 xml:space="preserve">Registration: January/Feb for returning families and Feb/March for new families (new families are advised to get on the wait list prior to registration). </w:t>
      </w:r>
    </w:p>
    <w:p w14:paraId="6574BAFC" w14:textId="052668F3" w:rsidR="004D0140" w:rsidRPr="001C6670" w:rsidRDefault="008F0247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br/>
      </w:r>
      <w:hyperlink r:id="rId13" w:history="1">
        <w:r w:rsidR="004D0140" w:rsidRPr="001C6670">
          <w:rPr>
            <w:rStyle w:val="Hyperlink"/>
            <w:rFonts w:ascii="Segoe UI" w:hAnsi="Segoe UI" w:cs="Segoe UI"/>
          </w:rPr>
          <w:t>Music City Academy</w:t>
        </w:r>
      </w:hyperlink>
      <w:r w:rsidR="00B3354F" w:rsidRPr="001C6670">
        <w:rPr>
          <w:rFonts w:ascii="Segoe UI" w:hAnsi="Segoe UI" w:cs="Segoe UI"/>
        </w:rPr>
        <w:t xml:space="preserve"> </w:t>
      </w:r>
    </w:p>
    <w:p w14:paraId="4A3645A4" w14:textId="6BAE68E5" w:rsidR="004D0140" w:rsidRPr="001C6670" w:rsidRDefault="002C4D4B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7</w:t>
      </w:r>
      <w:r w:rsidR="004D0140" w:rsidRPr="001C6670">
        <w:rPr>
          <w:rFonts w:ascii="Segoe UI" w:hAnsi="Segoe UI" w:cs="Segoe UI"/>
        </w:rPr>
        <w:t xml:space="preserve">-12 tutorial </w:t>
      </w:r>
    </w:p>
    <w:p w14:paraId="1F1A743B" w14:textId="77777777" w:rsidR="004D0140" w:rsidRPr="001C6670" w:rsidRDefault="004D0140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Meeting Location: Music City Baptist Church (704 Lebanon Road)</w:t>
      </w:r>
    </w:p>
    <w:p w14:paraId="24638CC2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  <w:u w:val="single"/>
        </w:rPr>
      </w:pPr>
    </w:p>
    <w:p w14:paraId="1A1BB01E" w14:textId="77777777" w:rsidR="001F6ACB" w:rsidRPr="001C6670" w:rsidRDefault="001F6ACB" w:rsidP="001C6670">
      <w:pPr>
        <w:spacing w:after="0" w:line="240" w:lineRule="auto"/>
        <w:rPr>
          <w:rFonts w:ascii="Segoe UI" w:hAnsi="Segoe UI" w:cs="Segoe UI"/>
        </w:rPr>
      </w:pPr>
      <w:hyperlink r:id="rId14" w:history="1">
        <w:r w:rsidRPr="001C6670">
          <w:rPr>
            <w:rStyle w:val="Hyperlink"/>
            <w:rFonts w:ascii="Segoe UI" w:hAnsi="Segoe UI" w:cs="Segoe UI"/>
          </w:rPr>
          <w:t>Labarum Cottage School</w:t>
        </w:r>
      </w:hyperlink>
    </w:p>
    <w:p w14:paraId="334026DF" w14:textId="006A4F94" w:rsidR="001F6ACB" w:rsidRPr="001C6670" w:rsidRDefault="001F6ACB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 xml:space="preserve">PreK-12 on Thursdays (with a second optional day on </w:t>
      </w:r>
      <w:r w:rsidR="00E50C45" w:rsidRPr="001C6670">
        <w:rPr>
          <w:rFonts w:ascii="Segoe UI" w:hAnsi="Segoe UI" w:cs="Segoe UI"/>
        </w:rPr>
        <w:t>Tuesdays</w:t>
      </w:r>
      <w:r w:rsidRPr="001C6670">
        <w:rPr>
          <w:rFonts w:ascii="Segoe UI" w:hAnsi="Segoe UI" w:cs="Segoe UI"/>
        </w:rPr>
        <w:t>)</w:t>
      </w:r>
      <w:r w:rsidR="0026384C" w:rsidRPr="001C6670">
        <w:rPr>
          <w:rFonts w:ascii="Segoe UI" w:hAnsi="Segoe UI" w:cs="Segoe UI"/>
        </w:rPr>
        <w:t xml:space="preserve"> August-May</w:t>
      </w:r>
    </w:p>
    <w:p w14:paraId="3F2006CA" w14:textId="77777777" w:rsidR="001F6ACB" w:rsidRPr="001C6670" w:rsidRDefault="001F6ACB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 xml:space="preserve">Meeting Location: Lebanon </w:t>
      </w:r>
    </w:p>
    <w:p w14:paraId="4AB13BB0" w14:textId="77777777" w:rsidR="001F6ACB" w:rsidRPr="001C6670" w:rsidRDefault="001F6ACB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Registration: Begins in January</w:t>
      </w:r>
    </w:p>
    <w:p w14:paraId="4F377936" w14:textId="75FBE30A" w:rsidR="001F6ACB" w:rsidRPr="001C6670" w:rsidRDefault="001F6ACB" w:rsidP="001C6670">
      <w:pPr>
        <w:spacing w:after="0" w:line="240" w:lineRule="auto"/>
        <w:rPr>
          <w:rFonts w:ascii="Segoe UI" w:hAnsi="Segoe UI" w:cs="Segoe UI"/>
          <w:u w:val="single"/>
        </w:rPr>
      </w:pPr>
    </w:p>
    <w:p w14:paraId="5B41E0A8" w14:textId="3A4CA828" w:rsidR="00C35127" w:rsidRPr="001C6670" w:rsidRDefault="00C35127" w:rsidP="001C6670">
      <w:pPr>
        <w:spacing w:after="0" w:line="240" w:lineRule="auto"/>
        <w:rPr>
          <w:rFonts w:ascii="Segoe UI" w:hAnsi="Segoe UI" w:cs="Segoe UI"/>
          <w:u w:val="single"/>
        </w:rPr>
      </w:pPr>
      <w:hyperlink r:id="rId15" w:history="1">
        <w:r w:rsidRPr="001C6670">
          <w:rPr>
            <w:rStyle w:val="Hyperlink"/>
            <w:rFonts w:ascii="Segoe UI" w:hAnsi="Segoe UI" w:cs="Segoe UI"/>
          </w:rPr>
          <w:t>Legacy Family Academy</w:t>
        </w:r>
      </w:hyperlink>
    </w:p>
    <w:p w14:paraId="49E629CB" w14:textId="44E4FBF7" w:rsidR="00C35127" w:rsidRPr="001C6670" w:rsidRDefault="00C35127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K-12 co-op/tutorial on Wednesdays</w:t>
      </w:r>
    </w:p>
    <w:p w14:paraId="666E5C2C" w14:textId="0447201D" w:rsidR="00C35127" w:rsidRDefault="00C35127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 xml:space="preserve">Meeting Location: </w:t>
      </w:r>
      <w:r w:rsidR="00402A54" w:rsidRPr="001C6670">
        <w:rPr>
          <w:rFonts w:ascii="Segoe UI" w:hAnsi="Segoe UI" w:cs="Segoe UI"/>
        </w:rPr>
        <w:t>Hill Crest Baptist Church, Leban</w:t>
      </w:r>
      <w:r w:rsidR="00BE70DC" w:rsidRPr="001C6670">
        <w:rPr>
          <w:rFonts w:ascii="Segoe UI" w:hAnsi="Segoe UI" w:cs="Segoe UI"/>
        </w:rPr>
        <w:t>on</w:t>
      </w:r>
    </w:p>
    <w:p w14:paraId="35DA609C" w14:textId="77777777" w:rsidR="001C6670" w:rsidRPr="001C6670" w:rsidRDefault="001C6670" w:rsidP="001C6670">
      <w:pPr>
        <w:spacing w:after="0" w:line="240" w:lineRule="auto"/>
        <w:rPr>
          <w:rFonts w:ascii="Segoe UI" w:hAnsi="Segoe UI" w:cs="Segoe UI"/>
        </w:rPr>
      </w:pPr>
    </w:p>
    <w:p w14:paraId="51F66E8C" w14:textId="77777777" w:rsidR="00C35127" w:rsidRPr="001C6670" w:rsidRDefault="00C35127" w:rsidP="001C6670">
      <w:pPr>
        <w:spacing w:after="0" w:line="240" w:lineRule="auto"/>
        <w:rPr>
          <w:rFonts w:ascii="Segoe UI" w:hAnsi="Segoe UI" w:cs="Segoe UI"/>
          <w:u w:val="single"/>
        </w:rPr>
      </w:pPr>
    </w:p>
    <w:p w14:paraId="1E31F645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</w:rPr>
      </w:pPr>
      <w:hyperlink r:id="rId16" w:history="1">
        <w:r w:rsidRPr="001C6670">
          <w:rPr>
            <w:rStyle w:val="Hyperlink"/>
            <w:rFonts w:ascii="Segoe UI" w:hAnsi="Segoe UI" w:cs="Segoe UI"/>
          </w:rPr>
          <w:t>New Life Academy</w:t>
        </w:r>
      </w:hyperlink>
    </w:p>
    <w:p w14:paraId="7DC16CE2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K-12 Mondays Sept-April</w:t>
      </w:r>
    </w:p>
    <w:p w14:paraId="007B26AC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Meeting Location: Victory Baptist in MJ</w:t>
      </w:r>
    </w:p>
    <w:p w14:paraId="0F873EAC" w14:textId="77777777" w:rsidR="001E4487" w:rsidRPr="001C6670" w:rsidRDefault="001E4487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Registration: Begins accepting applications in Feb</w:t>
      </w:r>
    </w:p>
    <w:p w14:paraId="36A069A5" w14:textId="7B731F75" w:rsidR="008C3CC8" w:rsidRPr="001C6670" w:rsidRDefault="008C3CC8" w:rsidP="001C6670">
      <w:pPr>
        <w:spacing w:after="0" w:line="240" w:lineRule="auto"/>
        <w:rPr>
          <w:rFonts w:ascii="Segoe UI" w:hAnsi="Segoe UI" w:cs="Segoe UI"/>
        </w:rPr>
      </w:pPr>
    </w:p>
    <w:p w14:paraId="6F4E4435" w14:textId="412B5674" w:rsidR="008C3CC8" w:rsidRPr="001C6670" w:rsidRDefault="008C3CC8" w:rsidP="001C6670">
      <w:pPr>
        <w:spacing w:after="0" w:line="240" w:lineRule="auto"/>
        <w:rPr>
          <w:rFonts w:ascii="Segoe UI" w:hAnsi="Segoe UI" w:cs="Segoe UI"/>
        </w:rPr>
      </w:pPr>
      <w:hyperlink r:id="rId17" w:history="1">
        <w:r w:rsidRPr="001C6670">
          <w:rPr>
            <w:rStyle w:val="Hyperlink"/>
            <w:rFonts w:ascii="Segoe UI" w:hAnsi="Segoe UI" w:cs="Segoe UI"/>
          </w:rPr>
          <w:t>Oliver Christian Academy</w:t>
        </w:r>
      </w:hyperlink>
    </w:p>
    <w:p w14:paraId="03453C7C" w14:textId="0F6D626B" w:rsidR="008C3CC8" w:rsidRPr="001C6670" w:rsidRDefault="008C3CC8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PreK-12 tutorial Tuesdays and Thursdays</w:t>
      </w:r>
    </w:p>
    <w:p w14:paraId="72655DFD" w14:textId="60F8ACE1" w:rsidR="008C3CC8" w:rsidRPr="001C6670" w:rsidRDefault="008C3CC8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Meeting Location: Cooks United Methodist</w:t>
      </w:r>
    </w:p>
    <w:p w14:paraId="7C39A127" w14:textId="77777777" w:rsidR="008C3CC8" w:rsidRPr="001C6670" w:rsidRDefault="008C3CC8" w:rsidP="001C6670">
      <w:pPr>
        <w:spacing w:after="0" w:line="240" w:lineRule="auto"/>
        <w:rPr>
          <w:rFonts w:ascii="Segoe UI" w:hAnsi="Segoe UI" w:cs="Segoe UI"/>
          <w:u w:val="single"/>
        </w:rPr>
      </w:pPr>
    </w:p>
    <w:p w14:paraId="148E3673" w14:textId="77777777" w:rsidR="00BC3556" w:rsidRPr="001C6670" w:rsidRDefault="00BC3556" w:rsidP="001C6670">
      <w:pPr>
        <w:spacing w:after="0" w:line="240" w:lineRule="auto"/>
        <w:rPr>
          <w:rFonts w:ascii="Segoe UI" w:hAnsi="Segoe UI" w:cs="Segoe UI"/>
          <w:u w:val="single"/>
        </w:rPr>
      </w:pPr>
      <w:hyperlink r:id="rId18" w:history="1">
        <w:r w:rsidRPr="001C6670">
          <w:rPr>
            <w:rStyle w:val="Hyperlink"/>
            <w:rFonts w:ascii="Segoe UI" w:hAnsi="Segoe UI" w:cs="Segoe UI"/>
          </w:rPr>
          <w:t>Tulip Grove Christian Academy</w:t>
        </w:r>
      </w:hyperlink>
      <w:r w:rsidRPr="001C6670">
        <w:rPr>
          <w:rFonts w:ascii="Segoe UI" w:hAnsi="Segoe UI" w:cs="Segoe UI"/>
          <w:u w:val="single"/>
        </w:rPr>
        <w:t xml:space="preserve"> </w:t>
      </w:r>
    </w:p>
    <w:p w14:paraId="2ECBA4EF" w14:textId="77777777" w:rsidR="00BC3556" w:rsidRPr="001C6670" w:rsidRDefault="00BC3556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K-6 Mondays 9:30-2:30 August-April</w:t>
      </w:r>
    </w:p>
    <w:p w14:paraId="55831F6B" w14:textId="77777777" w:rsidR="00BC3556" w:rsidRPr="001C6670" w:rsidRDefault="00BC3556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Meet</w:t>
      </w:r>
      <w:r w:rsidR="004114E9" w:rsidRPr="001C6670">
        <w:rPr>
          <w:rFonts w:ascii="Segoe UI" w:hAnsi="Segoe UI" w:cs="Segoe UI"/>
        </w:rPr>
        <w:t xml:space="preserve">ing Location: </w:t>
      </w:r>
      <w:r w:rsidRPr="001C6670">
        <w:rPr>
          <w:rFonts w:ascii="Segoe UI" w:hAnsi="Segoe UI" w:cs="Segoe UI"/>
        </w:rPr>
        <w:t xml:space="preserve">Tulip Grove Baptist Church in </w:t>
      </w:r>
      <w:r w:rsidR="004114E9" w:rsidRPr="001C6670">
        <w:rPr>
          <w:rFonts w:ascii="Segoe UI" w:hAnsi="Segoe UI" w:cs="Segoe UI"/>
        </w:rPr>
        <w:t>H</w:t>
      </w:r>
      <w:r w:rsidRPr="001C6670">
        <w:rPr>
          <w:rFonts w:ascii="Segoe UI" w:hAnsi="Segoe UI" w:cs="Segoe UI"/>
        </w:rPr>
        <w:t>ermitage</w:t>
      </w:r>
    </w:p>
    <w:p w14:paraId="2259275C" w14:textId="77777777" w:rsidR="00BC3556" w:rsidRPr="001C6670" w:rsidRDefault="00BC3556" w:rsidP="001C6670">
      <w:pPr>
        <w:spacing w:after="0" w:line="240" w:lineRule="auto"/>
        <w:rPr>
          <w:rFonts w:ascii="Segoe UI" w:hAnsi="Segoe UI" w:cs="Segoe UI"/>
        </w:rPr>
      </w:pPr>
      <w:r w:rsidRPr="001C6670">
        <w:rPr>
          <w:rFonts w:ascii="Segoe UI" w:hAnsi="Segoe UI" w:cs="Segoe UI"/>
        </w:rPr>
        <w:t>Registration: Feb for returning families and March for new families</w:t>
      </w:r>
    </w:p>
    <w:p w14:paraId="4981A05E" w14:textId="77777777" w:rsidR="00A104A6" w:rsidRPr="001C6670" w:rsidRDefault="00A104A6" w:rsidP="001C6670">
      <w:pPr>
        <w:spacing w:after="0" w:line="240" w:lineRule="auto"/>
        <w:rPr>
          <w:rFonts w:ascii="Segoe UI" w:hAnsi="Segoe UI" w:cs="Segoe UI"/>
        </w:rPr>
      </w:pPr>
    </w:p>
    <w:sectPr w:rsidR="00A104A6" w:rsidRPr="001C6670" w:rsidSect="000379AB">
      <w:footerReference w:type="defaul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477C3" w14:textId="77777777" w:rsidR="00406F8B" w:rsidRDefault="00406F8B" w:rsidP="001C6670">
      <w:pPr>
        <w:spacing w:after="0" w:line="240" w:lineRule="auto"/>
      </w:pPr>
      <w:r>
        <w:separator/>
      </w:r>
    </w:p>
  </w:endnote>
  <w:endnote w:type="continuationSeparator" w:id="0">
    <w:p w14:paraId="0842391A" w14:textId="77777777" w:rsidR="00406F8B" w:rsidRDefault="00406F8B" w:rsidP="001C6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467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CBCAE5" w14:textId="3C4F1941" w:rsidR="001C6670" w:rsidRDefault="001C66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957A74" w14:textId="77777777" w:rsidR="001C6670" w:rsidRDefault="001C66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C6B54" w14:textId="77777777" w:rsidR="00406F8B" w:rsidRDefault="00406F8B" w:rsidP="001C6670">
      <w:pPr>
        <w:spacing w:after="0" w:line="240" w:lineRule="auto"/>
      </w:pPr>
      <w:r>
        <w:separator/>
      </w:r>
    </w:p>
  </w:footnote>
  <w:footnote w:type="continuationSeparator" w:id="0">
    <w:p w14:paraId="314761F8" w14:textId="77777777" w:rsidR="00406F8B" w:rsidRDefault="00406F8B" w:rsidP="001C6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127"/>
    <w:rsid w:val="0003709D"/>
    <w:rsid w:val="000379AB"/>
    <w:rsid w:val="0007242F"/>
    <w:rsid w:val="000741F3"/>
    <w:rsid w:val="000B3500"/>
    <w:rsid w:val="001C6670"/>
    <w:rsid w:val="001E243D"/>
    <w:rsid w:val="001E4487"/>
    <w:rsid w:val="001E51CF"/>
    <w:rsid w:val="001F6ACB"/>
    <w:rsid w:val="00213A11"/>
    <w:rsid w:val="0026384C"/>
    <w:rsid w:val="002647FE"/>
    <w:rsid w:val="002C4D4B"/>
    <w:rsid w:val="002F6EB6"/>
    <w:rsid w:val="00315B9D"/>
    <w:rsid w:val="00352A93"/>
    <w:rsid w:val="003A0027"/>
    <w:rsid w:val="00402A54"/>
    <w:rsid w:val="00406F8B"/>
    <w:rsid w:val="004114E9"/>
    <w:rsid w:val="004537E7"/>
    <w:rsid w:val="004608E9"/>
    <w:rsid w:val="004A43EA"/>
    <w:rsid w:val="004D0140"/>
    <w:rsid w:val="005874B5"/>
    <w:rsid w:val="005B3F13"/>
    <w:rsid w:val="006961A6"/>
    <w:rsid w:val="00712C5B"/>
    <w:rsid w:val="007B70E6"/>
    <w:rsid w:val="008C3CC8"/>
    <w:rsid w:val="008F0247"/>
    <w:rsid w:val="009540B3"/>
    <w:rsid w:val="00A104A6"/>
    <w:rsid w:val="00AE6054"/>
    <w:rsid w:val="00B3354F"/>
    <w:rsid w:val="00B66E4B"/>
    <w:rsid w:val="00BA5C56"/>
    <w:rsid w:val="00BC3556"/>
    <w:rsid w:val="00BE70DC"/>
    <w:rsid w:val="00C35127"/>
    <w:rsid w:val="00C817E1"/>
    <w:rsid w:val="00E5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AD467"/>
  <w15:chartTrackingRefBased/>
  <w15:docId w15:val="{EDA8757D-3055-410F-A7C8-A608D216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C355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C3556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AE6054"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6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67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C66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67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calconversations.com/community-search/?city=Mount%20Juliet&amp;state=TN&amp;postalCode=37122&amp;milesRadius=15&amp;fbclid=IwAR3y3ZjBLUuL2563NnqYEFIf5NEHVoXxxacM3vjL_m5xsaI22Uu1ErgYqes" TargetMode="External"/><Relationship Id="rId13" Type="http://schemas.openxmlformats.org/officeDocument/2006/relationships/hyperlink" Target="https://mcatn.org" TargetMode="External"/><Relationship Id="rId18" Type="http://schemas.openxmlformats.org/officeDocument/2006/relationships/hyperlink" Target="https://www.homeschool-life.com/3442/index_public?fbclid=IwAR0EXrwP7r-_oarc50Dze3ax1znjI0CbbeVViT42tRkANUbaa4PxbgSTpfc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assicalconversations.com/community-search/?cid=ezM&amp;fbclid=IwAR3l8eaQzPnraVGsT_waLagweFP5JpyMbv-N0MFChZ4qLwGMgto6jHcY5zs" TargetMode="External"/><Relationship Id="rId12" Type="http://schemas.openxmlformats.org/officeDocument/2006/relationships/hyperlink" Target="https://www.heritage-christian-academy.org/" TargetMode="External"/><Relationship Id="rId17" Type="http://schemas.openxmlformats.org/officeDocument/2006/relationships/hyperlink" Target="https://www.oliveracademy.org/?fbclid=IwAR2ZubvpZTuhFLaPX1hBoc58ePHwv2w_ux2VRyoYuqD-fv56kCevWl6lTW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latn.org/?fbclid=IwAR01R5zwvmZN-RWiCfUnTuwVFT3Tu1Jon1FGxyhtZl2vxKSyIVeuiCF9ii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aronacademy.com/" TargetMode="External"/><Relationship Id="rId11" Type="http://schemas.openxmlformats.org/officeDocument/2006/relationships/hyperlink" Target="http://www.schaefferstudycenter.org/sample-page/about-charlotte-mason-elementary/?fbclid=IwAR0IRLIvp9bEwRPhBUpLgCgKExBZxihNbYP9ijPFiEuCQIUim44ElIZ4n9U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legacyfamilyacademy.com" TargetMode="External"/><Relationship Id="rId10" Type="http://schemas.openxmlformats.org/officeDocument/2006/relationships/hyperlink" Target="https://eagleacademytn.com/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cornerstoneoflebanon.com/?fbclid=IwAR3y3ZjBLUuL2563NnqYEFIf5NEHVoXxxacM3vjL_m5xsaI22Uu1ErgYqes" TargetMode="External"/><Relationship Id="rId14" Type="http://schemas.openxmlformats.org/officeDocument/2006/relationships/hyperlink" Target="https://labarumcottageschool.com/?fbclid=IwAR0UkY6T1xDV1NxquIOLOSo1PJOQxckPHYxOHdET7JMFe-9KWDePqhsCCQ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\Downloads\Tutorials%20Listi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Tutorials Listing</Template>
  <TotalTime>6</TotalTime>
  <Pages>2</Pages>
  <Words>510</Words>
  <Characters>3024</Characters>
  <Application>Microsoft Office Word</Application>
  <DocSecurity>0</DocSecurity>
  <Lines>104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Links>
    <vt:vector size="60" baseType="variant">
      <vt:variant>
        <vt:i4>6422572</vt:i4>
      </vt:variant>
      <vt:variant>
        <vt:i4>27</vt:i4>
      </vt:variant>
      <vt:variant>
        <vt:i4>0</vt:i4>
      </vt:variant>
      <vt:variant>
        <vt:i4>5</vt:i4>
      </vt:variant>
      <vt:variant>
        <vt:lpwstr>https://www.homeschool-life.com/3442/index_public?fbclid=IwAR0EXrwP7r-_oarc50Dze3ax1znjI0CbbeVViT42tRkANUbaa4PxbgSTpfc</vt:lpwstr>
      </vt:variant>
      <vt:variant>
        <vt:lpwstr/>
      </vt:variant>
      <vt:variant>
        <vt:i4>7536756</vt:i4>
      </vt:variant>
      <vt:variant>
        <vt:i4>24</vt:i4>
      </vt:variant>
      <vt:variant>
        <vt:i4>0</vt:i4>
      </vt:variant>
      <vt:variant>
        <vt:i4>5</vt:i4>
      </vt:variant>
      <vt:variant>
        <vt:lpwstr>https://nlatn.org/?fbclid=IwAR01R5zwvmZN-RWiCfUnTuwVFT3Tu1Jon1FGxyhtZl2vxKSyIVeuiCF9iiM</vt:lpwstr>
      </vt:variant>
      <vt:variant>
        <vt:lpwstr/>
      </vt:variant>
      <vt:variant>
        <vt:i4>8323175</vt:i4>
      </vt:variant>
      <vt:variant>
        <vt:i4>21</vt:i4>
      </vt:variant>
      <vt:variant>
        <vt:i4>0</vt:i4>
      </vt:variant>
      <vt:variant>
        <vt:i4>5</vt:i4>
      </vt:variant>
      <vt:variant>
        <vt:lpwstr>https://labarumcottageschool.com/?fbclid=IwAR0UkY6T1xDV1NxquIOLOSo1PJOQxckPHYxOHdET7JMFe-9KWDePqhsCCQ4</vt:lpwstr>
      </vt:variant>
      <vt:variant>
        <vt:lpwstr/>
      </vt:variant>
      <vt:variant>
        <vt:i4>3211371</vt:i4>
      </vt:variant>
      <vt:variant>
        <vt:i4>18</vt:i4>
      </vt:variant>
      <vt:variant>
        <vt:i4>0</vt:i4>
      </vt:variant>
      <vt:variant>
        <vt:i4>5</vt:i4>
      </vt:variant>
      <vt:variant>
        <vt:lpwstr>https://www.heritage-christian-academy.org/</vt:lpwstr>
      </vt:variant>
      <vt:variant>
        <vt:lpwstr/>
      </vt:variant>
      <vt:variant>
        <vt:i4>6619181</vt:i4>
      </vt:variant>
      <vt:variant>
        <vt:i4>15</vt:i4>
      </vt:variant>
      <vt:variant>
        <vt:i4>0</vt:i4>
      </vt:variant>
      <vt:variant>
        <vt:i4>5</vt:i4>
      </vt:variant>
      <vt:variant>
        <vt:lpwstr>http://www.schaefferstudycenter.org/sample-page/about-charlotte-mason-elementary/?fbclid=IwAR0IRLIvp9bEwRPhBUpLgCgKExBZxihNbYP9ijPFiEuCQIUim44ElIZ4n9U</vt:lpwstr>
      </vt:variant>
      <vt:variant>
        <vt:lpwstr/>
      </vt:variant>
      <vt:variant>
        <vt:i4>6291576</vt:i4>
      </vt:variant>
      <vt:variant>
        <vt:i4>12</vt:i4>
      </vt:variant>
      <vt:variant>
        <vt:i4>0</vt:i4>
      </vt:variant>
      <vt:variant>
        <vt:i4>5</vt:i4>
      </vt:variant>
      <vt:variant>
        <vt:lpwstr>https://eagleacademytn.com/</vt:lpwstr>
      </vt:variant>
      <vt:variant>
        <vt:lpwstr/>
      </vt:variant>
      <vt:variant>
        <vt:i4>327800</vt:i4>
      </vt:variant>
      <vt:variant>
        <vt:i4>9</vt:i4>
      </vt:variant>
      <vt:variant>
        <vt:i4>0</vt:i4>
      </vt:variant>
      <vt:variant>
        <vt:i4>5</vt:i4>
      </vt:variant>
      <vt:variant>
        <vt:lpwstr>https://cornerstoneoflebanon.com/?fbclid=IwAR3y3ZjBLUuL2563NnqYEFIf5NEHVoXxxacM3vjL_m5xsaI22Uu1ErgYqes</vt:lpwstr>
      </vt:variant>
      <vt:variant>
        <vt:lpwstr/>
      </vt:variant>
      <vt:variant>
        <vt:i4>4390970</vt:i4>
      </vt:variant>
      <vt:variant>
        <vt:i4>6</vt:i4>
      </vt:variant>
      <vt:variant>
        <vt:i4>0</vt:i4>
      </vt:variant>
      <vt:variant>
        <vt:i4>5</vt:i4>
      </vt:variant>
      <vt:variant>
        <vt:lpwstr>https://classicalconversations.com/community-search/?city=Mount%20Juliet&amp;state=TN&amp;postalCode=37122&amp;milesRadius=15&amp;fbclid=IwAR3y3ZjBLUuL2563NnqYEFIf5NEHVoXxxacM3vjL_m5xsaI22Uu1ErgYqes</vt:lpwstr>
      </vt:variant>
      <vt:variant>
        <vt:lpwstr/>
      </vt:variant>
      <vt:variant>
        <vt:i4>2228302</vt:i4>
      </vt:variant>
      <vt:variant>
        <vt:i4>3</vt:i4>
      </vt:variant>
      <vt:variant>
        <vt:i4>0</vt:i4>
      </vt:variant>
      <vt:variant>
        <vt:i4>5</vt:i4>
      </vt:variant>
      <vt:variant>
        <vt:lpwstr>https://classicalconversations.com/community-search/?cid=ezM&amp;fbclid=IwAR3l8eaQzPnraVGsT_waLagweFP5JpyMbv-N0MFChZ4qLwGMgto6jHcY5zs</vt:lpwstr>
      </vt:variant>
      <vt:variant>
        <vt:lpwstr/>
      </vt:variant>
      <vt:variant>
        <vt:i4>5373973</vt:i4>
      </vt:variant>
      <vt:variant>
        <vt:i4>0</vt:i4>
      </vt:variant>
      <vt:variant>
        <vt:i4>0</vt:i4>
      </vt:variant>
      <vt:variant>
        <vt:i4>5</vt:i4>
      </vt:variant>
      <vt:variant>
        <vt:lpwstr>http://aaronacademy.com/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</dc:creator>
  <cp:keywords/>
  <dc:description/>
  <cp:lastModifiedBy>Angela Holmes</cp:lastModifiedBy>
  <cp:revision>5</cp:revision>
  <cp:lastPrinted>2022-07-24T22:51:00Z</cp:lastPrinted>
  <dcterms:created xsi:type="dcterms:W3CDTF">2026-08-20T00:25:00Z</dcterms:created>
  <dcterms:modified xsi:type="dcterms:W3CDTF">2026-08-20T16:04:00Z</dcterms:modified>
</cp:coreProperties>
</file>